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-449"/>
        <w:tblW w:w="5160" w:type="pct"/>
        <w:tblLook w:val="0480" w:firstRow="0" w:lastRow="0" w:firstColumn="1" w:lastColumn="0" w:noHBand="0" w:noVBand="1"/>
      </w:tblPr>
      <w:tblGrid>
        <w:gridCol w:w="6034"/>
        <w:gridCol w:w="819"/>
        <w:gridCol w:w="3070"/>
        <w:gridCol w:w="283"/>
      </w:tblGrid>
      <w:tr w:rsidR="003E3177" w:rsidRPr="000D375D" w:rsidTr="00707FF7">
        <w:trPr>
          <w:trHeight w:val="2178"/>
        </w:trPr>
        <w:tc>
          <w:tcPr>
            <w:tcW w:w="9923" w:type="dxa"/>
            <w:gridSpan w:val="3"/>
          </w:tcPr>
          <w:p w:rsidR="002E4AFC" w:rsidRPr="00707FF7" w:rsidRDefault="00707FF7" w:rsidP="00707FF7">
            <w:pPr>
              <w:pStyle w:val="Puest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707FF7">
              <w:rPr>
                <w:rFonts w:ascii="Tahoma" w:hAnsi="Tahoma" w:cs="Tahoma"/>
                <w:sz w:val="48"/>
                <w:szCs w:val="48"/>
              </w:rPr>
              <w:t>HECTOR ARTURO</w:t>
            </w:r>
            <w:r>
              <w:rPr>
                <w:rFonts w:ascii="Tahoma" w:hAnsi="Tahoma" w:cs="Tahoma"/>
                <w:sz w:val="48"/>
                <w:szCs w:val="48"/>
              </w:rPr>
              <w:t xml:space="preserve"> </w:t>
            </w:r>
            <w:r w:rsidR="003E3177" w:rsidRPr="00707FF7">
              <w:rPr>
                <w:rFonts w:ascii="Tahoma" w:hAnsi="Tahoma" w:cs="Tahoma"/>
                <w:sz w:val="48"/>
                <w:szCs w:val="48"/>
              </w:rPr>
              <w:t>ARAUJO SANTIAGO</w:t>
            </w:r>
          </w:p>
        </w:tc>
        <w:tc>
          <w:tcPr>
            <w:tcW w:w="283" w:type="dxa"/>
            <w:vMerge w:val="restart"/>
            <w:vAlign w:val="bottom"/>
          </w:tcPr>
          <w:p w:rsidR="002E4AFC" w:rsidRPr="000D375D" w:rsidRDefault="002E4AFC" w:rsidP="008F696A">
            <w:pPr>
              <w:jc w:val="center"/>
            </w:pPr>
          </w:p>
        </w:tc>
      </w:tr>
      <w:tr w:rsidR="008F696A" w:rsidRPr="000D375D" w:rsidTr="00707FF7">
        <w:trPr>
          <w:trHeight w:val="938"/>
        </w:trPr>
        <w:tc>
          <w:tcPr>
            <w:tcW w:w="6034" w:type="dxa"/>
          </w:tcPr>
          <w:p w:rsidR="002E4AFC" w:rsidRPr="000D375D" w:rsidRDefault="002E4AFC" w:rsidP="008F696A">
            <w:pPr>
              <w:rPr>
                <w:rFonts w:ascii="Arial" w:hAnsi="Arial"/>
              </w:rPr>
            </w:pPr>
          </w:p>
        </w:tc>
        <w:tc>
          <w:tcPr>
            <w:tcW w:w="3889" w:type="dxa"/>
            <w:gridSpan w:val="2"/>
          </w:tcPr>
          <w:p w:rsidR="002E4AFC" w:rsidRPr="000D375D" w:rsidRDefault="002E4AFC" w:rsidP="008F696A">
            <w:pPr>
              <w:rPr>
                <w:rFonts w:ascii="Arial" w:hAnsi="Arial"/>
              </w:rPr>
            </w:pPr>
          </w:p>
        </w:tc>
        <w:tc>
          <w:tcPr>
            <w:tcW w:w="283" w:type="dxa"/>
            <w:vMerge/>
          </w:tcPr>
          <w:p w:rsidR="002E4AFC" w:rsidRPr="000D375D" w:rsidRDefault="002E4AFC" w:rsidP="008F696A">
            <w:pPr>
              <w:rPr>
                <w:rFonts w:ascii="Arial" w:hAnsi="Arial"/>
              </w:rPr>
            </w:pPr>
          </w:p>
        </w:tc>
      </w:tr>
      <w:tr w:rsidR="008F696A" w:rsidRPr="000D375D" w:rsidTr="00675DBF">
        <w:trPr>
          <w:trHeight w:val="982"/>
        </w:trPr>
        <w:tc>
          <w:tcPr>
            <w:tcW w:w="6034" w:type="dxa"/>
            <w:vMerge w:val="restart"/>
          </w:tcPr>
          <w:p w:rsidR="006E23B3" w:rsidRDefault="006E23B3" w:rsidP="00707FF7">
            <w:pPr>
              <w:pStyle w:val="Ttulo2"/>
              <w:jc w:val="center"/>
              <w:rPr>
                <w:lang w:bidi="es-ES"/>
              </w:rPr>
            </w:pPr>
            <w:r w:rsidRPr="000D375D">
              <w:rPr>
                <w:lang w:bidi="es-ES"/>
              </w:rPr>
              <w:t>Experiencia</w:t>
            </w:r>
          </w:p>
          <w:p w:rsidR="008F696A" w:rsidRDefault="008F696A" w:rsidP="008F696A">
            <w:pPr>
              <w:pStyle w:val="Prrafodelista"/>
              <w:numPr>
                <w:ilvl w:val="0"/>
                <w:numId w:val="26"/>
              </w:numPr>
              <w:rPr>
                <w:lang w:bidi="es-ES"/>
              </w:rPr>
            </w:pPr>
            <w:r>
              <w:rPr>
                <w:lang w:bidi="es-ES"/>
              </w:rPr>
              <w:t>ABOGADO POSTULANTE DESDE 2003.</w:t>
            </w:r>
          </w:p>
          <w:p w:rsidR="008F696A" w:rsidRDefault="008F696A" w:rsidP="008F696A">
            <w:pPr>
              <w:pStyle w:val="Prrafodelista"/>
              <w:ind w:left="720" w:firstLine="0"/>
              <w:rPr>
                <w:lang w:bidi="es-ES"/>
              </w:rPr>
            </w:pPr>
          </w:p>
          <w:p w:rsidR="008F696A" w:rsidRDefault="008F696A" w:rsidP="008F696A">
            <w:pPr>
              <w:pStyle w:val="Prrafodelista"/>
              <w:numPr>
                <w:ilvl w:val="0"/>
                <w:numId w:val="26"/>
              </w:numPr>
              <w:rPr>
                <w:lang w:bidi="es-ES"/>
              </w:rPr>
            </w:pPr>
            <w:r>
              <w:rPr>
                <w:lang w:bidi="es-ES"/>
              </w:rPr>
              <w:t>PROFESOR DE DERECHO MERCANTIL, INTROUCCION AL DERECHO Y PROCESAL CIVIL DEL CUGS, CENTRO UNIVERSITARIO GRUPO SOL.</w:t>
            </w:r>
            <w:r w:rsidR="00E15A09">
              <w:rPr>
                <w:lang w:bidi="es-ES"/>
              </w:rPr>
              <w:t xml:space="preserve"> 2009</w:t>
            </w:r>
          </w:p>
          <w:p w:rsidR="008F696A" w:rsidRDefault="008F696A" w:rsidP="008F696A">
            <w:pPr>
              <w:rPr>
                <w:lang w:bidi="es-ES"/>
              </w:rPr>
            </w:pPr>
          </w:p>
          <w:p w:rsidR="008F696A" w:rsidRPr="008F696A" w:rsidRDefault="008F696A" w:rsidP="008F696A">
            <w:pPr>
              <w:pStyle w:val="Prrafodelista"/>
              <w:numPr>
                <w:ilvl w:val="0"/>
                <w:numId w:val="26"/>
              </w:numPr>
              <w:rPr>
                <w:lang w:bidi="es-ES"/>
              </w:rPr>
            </w:pPr>
            <w:r>
              <w:rPr>
                <w:lang w:bidi="es-ES"/>
              </w:rPr>
              <w:t>PROFESOR DE DERERCHO CIVIL, DERECHO CONSTITUCIONAL, INTRODUCCION AL DERECHO,</w:t>
            </w:r>
            <w:r w:rsidR="00675DBF">
              <w:rPr>
                <w:lang w:bidi="es-ES"/>
              </w:rPr>
              <w:t xml:space="preserve"> DERECHO</w:t>
            </w:r>
            <w:r>
              <w:rPr>
                <w:lang w:bidi="es-ES"/>
              </w:rPr>
              <w:t xml:space="preserve"> PROCESAL CIVIL</w:t>
            </w:r>
            <w:r w:rsidR="00675DBF">
              <w:rPr>
                <w:lang w:bidi="es-ES"/>
              </w:rPr>
              <w:t>, DERECHO MERCANTIL</w:t>
            </w:r>
            <w:r>
              <w:rPr>
                <w:lang w:bidi="es-ES"/>
              </w:rPr>
              <w:t xml:space="preserve"> EN LA UNIVERSIDAD INSURGENTES</w:t>
            </w:r>
            <w:r w:rsidR="00E15A09">
              <w:rPr>
                <w:lang w:bidi="es-ES"/>
              </w:rPr>
              <w:t>.2010</w:t>
            </w:r>
            <w:bookmarkStart w:id="0" w:name="_GoBack"/>
            <w:bookmarkEnd w:id="0"/>
          </w:p>
          <w:p w:rsidR="006E23B3" w:rsidRPr="000D375D" w:rsidRDefault="006E23B3" w:rsidP="008F696A">
            <w:pPr>
              <w:pStyle w:val="Fechas"/>
            </w:pPr>
          </w:p>
          <w:p w:rsidR="006E23B3" w:rsidRPr="000D375D" w:rsidRDefault="006E23B3" w:rsidP="008F696A"/>
          <w:p w:rsidR="006E23B3" w:rsidRPr="000D375D" w:rsidRDefault="006E23B3" w:rsidP="008F696A">
            <w:pPr>
              <w:pStyle w:val="Ttulo2"/>
              <w:jc w:val="center"/>
            </w:pPr>
            <w:r w:rsidRPr="000D375D">
              <w:rPr>
                <w:lang w:bidi="es-ES"/>
              </w:rPr>
              <w:t>Formación</w:t>
            </w:r>
          </w:p>
          <w:p w:rsidR="003E3177" w:rsidRDefault="003E3177" w:rsidP="008F696A">
            <w:pPr>
              <w:pStyle w:val="Prrafodelista"/>
              <w:numPr>
                <w:ilvl w:val="0"/>
                <w:numId w:val="25"/>
              </w:numPr>
            </w:pPr>
            <w:r>
              <w:t xml:space="preserve">LICENCIATURA EN DERECHO POR LA UNIVERSIDAD AUTONOMA METROPOLITANA. </w:t>
            </w:r>
          </w:p>
          <w:p w:rsidR="008F696A" w:rsidRDefault="008F696A" w:rsidP="008F696A">
            <w:pPr>
              <w:pStyle w:val="Prrafodelista"/>
              <w:ind w:left="720" w:firstLine="0"/>
            </w:pPr>
          </w:p>
          <w:p w:rsidR="003E3177" w:rsidRDefault="003E3177" w:rsidP="008F696A">
            <w:pPr>
              <w:pStyle w:val="Prrafodelista"/>
              <w:numPr>
                <w:ilvl w:val="0"/>
                <w:numId w:val="25"/>
              </w:numPr>
            </w:pPr>
            <w:r>
              <w:t>SEMINARIO: LA PRUEBA PERICIAL EN MATERIA PENAL.</w:t>
            </w:r>
          </w:p>
          <w:p w:rsidR="008F696A" w:rsidRDefault="008F696A" w:rsidP="008F696A"/>
          <w:p w:rsidR="003E3177" w:rsidRDefault="003E3177" w:rsidP="008F696A">
            <w:pPr>
              <w:pStyle w:val="Prrafodelista"/>
              <w:numPr>
                <w:ilvl w:val="0"/>
                <w:numId w:val="25"/>
              </w:numPr>
            </w:pPr>
            <w:r>
              <w:t>SEMINARIO MARCAS Y PATENTES,</w:t>
            </w:r>
            <w:r w:rsidR="00675DBF">
              <w:t xml:space="preserve"> POR EL </w:t>
            </w:r>
            <w:r w:rsidR="008F696A">
              <w:t>INSTITUTO MEXIC</w:t>
            </w:r>
            <w:r>
              <w:t>ANO DE LA PRO</w:t>
            </w:r>
            <w:r w:rsidR="008F696A">
              <w:t>PI</w:t>
            </w:r>
            <w:r>
              <w:t>IEDAD INDUSTRIAL.</w:t>
            </w:r>
          </w:p>
          <w:p w:rsidR="008F696A" w:rsidRPr="000D375D" w:rsidRDefault="008F696A" w:rsidP="008F696A"/>
          <w:p w:rsidR="006E23B3" w:rsidRDefault="006E23B3" w:rsidP="008F696A">
            <w:pPr>
              <w:pStyle w:val="Listaconvietas"/>
              <w:numPr>
                <w:ilvl w:val="0"/>
                <w:numId w:val="0"/>
              </w:numPr>
              <w:ind w:left="360"/>
            </w:pPr>
          </w:p>
          <w:p w:rsidR="003E3177" w:rsidRPr="000D375D" w:rsidRDefault="003E3177" w:rsidP="008F696A">
            <w:pPr>
              <w:pStyle w:val="Listaconvietas"/>
              <w:numPr>
                <w:ilvl w:val="0"/>
                <w:numId w:val="0"/>
              </w:numPr>
              <w:ind w:left="360"/>
            </w:pPr>
          </w:p>
          <w:p w:rsidR="006E23B3" w:rsidRPr="000D375D" w:rsidRDefault="006E23B3" w:rsidP="008F696A">
            <w:pPr>
              <w:pStyle w:val="Ttulo2"/>
            </w:pPr>
          </w:p>
        </w:tc>
        <w:tc>
          <w:tcPr>
            <w:tcW w:w="819" w:type="dxa"/>
            <w:vMerge w:val="restart"/>
          </w:tcPr>
          <w:p w:rsidR="006E23B3" w:rsidRPr="000D375D" w:rsidRDefault="006E23B3" w:rsidP="008F696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53" w:type="dxa"/>
            <w:gridSpan w:val="2"/>
          </w:tcPr>
          <w:p w:rsidR="006E23B3" w:rsidRPr="000D375D" w:rsidRDefault="003E3177" w:rsidP="008F696A">
            <w:pPr>
              <w:rPr>
                <w:rFonts w:ascii="Arial" w:hAnsi="Arial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54646D10" wp14:editId="2BB8F3DA">
                  <wp:extent cx="1790700" cy="1560596"/>
                  <wp:effectExtent l="0" t="0" r="0" b="190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APACIT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8" cy="160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96A" w:rsidRPr="000D375D" w:rsidTr="00675DBF">
        <w:trPr>
          <w:trHeight w:val="605"/>
        </w:trPr>
        <w:tc>
          <w:tcPr>
            <w:tcW w:w="6034" w:type="dxa"/>
            <w:vMerge/>
          </w:tcPr>
          <w:p w:rsidR="006E23B3" w:rsidRPr="000D375D" w:rsidRDefault="006E23B3" w:rsidP="008F696A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19" w:type="dxa"/>
            <w:vMerge/>
          </w:tcPr>
          <w:p w:rsidR="006E23B3" w:rsidRPr="000D375D" w:rsidRDefault="006E23B3" w:rsidP="008F696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53" w:type="dxa"/>
            <w:gridSpan w:val="2"/>
          </w:tcPr>
          <w:p w:rsidR="006E23B3" w:rsidRPr="000D375D" w:rsidRDefault="006E23B3" w:rsidP="008F696A">
            <w:pPr>
              <w:pStyle w:val="Ttulo2"/>
            </w:pPr>
            <w:r w:rsidRPr="000D375D">
              <w:rPr>
                <w:lang w:bidi="es-ES"/>
              </w:rPr>
              <w:t>Contacto</w:t>
            </w:r>
          </w:p>
        </w:tc>
      </w:tr>
      <w:tr w:rsidR="008F696A" w:rsidRPr="000D375D" w:rsidTr="00675DBF">
        <w:trPr>
          <w:trHeight w:val="567"/>
        </w:trPr>
        <w:tc>
          <w:tcPr>
            <w:tcW w:w="6034" w:type="dxa"/>
            <w:vMerge/>
          </w:tcPr>
          <w:p w:rsidR="006E23B3" w:rsidRPr="000D375D" w:rsidRDefault="006E23B3" w:rsidP="008F696A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19" w:type="dxa"/>
            <w:vMerge/>
          </w:tcPr>
          <w:p w:rsidR="006E23B3" w:rsidRPr="000D375D" w:rsidRDefault="006E23B3" w:rsidP="008F696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53" w:type="dxa"/>
            <w:gridSpan w:val="2"/>
            <w:vAlign w:val="center"/>
          </w:tcPr>
          <w:p w:rsidR="006E23B3" w:rsidRPr="000D375D" w:rsidRDefault="000D375D" w:rsidP="00675DBF">
            <w:pPr>
              <w:pStyle w:val="Informacin"/>
            </w:pPr>
            <w:r w:rsidRPr="000D375D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27414C" wp14:editId="1200BD1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128270</wp:posOffset>
                      </wp:positionV>
                      <wp:extent cx="154940" cy="201930"/>
                      <wp:effectExtent l="0" t="0" r="0" b="7620"/>
                      <wp:wrapNone/>
                      <wp:docPr id="208" name="Forma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9C832" id="Forma" o:spid="_x0000_s1026" alt="GPS icon" style="position:absolute;margin-left:-.95pt;margin-top:10.1pt;width:12.2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675DBF">
              <w:t>BANDERA 245 B,</w:t>
            </w:r>
            <w:r w:rsidR="008F696A">
              <w:t xml:space="preserve"> LA LAGUNA TICOMAN, ALCALDIA GUSTAVO A. MADERO, CIUDAD DE MÉXICO.</w:t>
            </w:r>
          </w:p>
        </w:tc>
      </w:tr>
      <w:tr w:rsidR="008F696A" w:rsidRPr="000D375D" w:rsidTr="00675DBF">
        <w:trPr>
          <w:trHeight w:val="567"/>
        </w:trPr>
        <w:tc>
          <w:tcPr>
            <w:tcW w:w="6034" w:type="dxa"/>
            <w:vMerge/>
          </w:tcPr>
          <w:p w:rsidR="006E23B3" w:rsidRPr="000D375D" w:rsidRDefault="006E23B3" w:rsidP="008F696A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19" w:type="dxa"/>
            <w:vMerge/>
          </w:tcPr>
          <w:p w:rsidR="006E23B3" w:rsidRPr="000D375D" w:rsidRDefault="006E23B3" w:rsidP="008F696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53" w:type="dxa"/>
            <w:gridSpan w:val="2"/>
            <w:vAlign w:val="center"/>
          </w:tcPr>
          <w:p w:rsidR="006E23B3" w:rsidRPr="000D375D" w:rsidRDefault="008F696A" w:rsidP="008F696A">
            <w:pPr>
              <w:pStyle w:val="Informacin"/>
              <w:ind w:left="0"/>
            </w:pPr>
            <w:r>
              <w:t>Email: licaraujo66@hotmail.com</w:t>
            </w:r>
          </w:p>
        </w:tc>
      </w:tr>
      <w:tr w:rsidR="008F696A" w:rsidRPr="000D375D" w:rsidTr="00675DBF">
        <w:trPr>
          <w:trHeight w:val="567"/>
        </w:trPr>
        <w:tc>
          <w:tcPr>
            <w:tcW w:w="6034" w:type="dxa"/>
            <w:vMerge/>
          </w:tcPr>
          <w:p w:rsidR="006E23B3" w:rsidRPr="000D375D" w:rsidRDefault="006E23B3" w:rsidP="008F696A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19" w:type="dxa"/>
            <w:vMerge/>
          </w:tcPr>
          <w:p w:rsidR="006E23B3" w:rsidRPr="000D375D" w:rsidRDefault="006E23B3" w:rsidP="008F696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53" w:type="dxa"/>
            <w:gridSpan w:val="2"/>
            <w:vAlign w:val="center"/>
          </w:tcPr>
          <w:p w:rsidR="006E23B3" w:rsidRPr="000D375D" w:rsidRDefault="006E23B3" w:rsidP="008F696A">
            <w:pPr>
              <w:pStyle w:val="Informacin"/>
            </w:pPr>
          </w:p>
        </w:tc>
      </w:tr>
      <w:tr w:rsidR="008F696A" w:rsidRPr="000D375D" w:rsidTr="00675DBF">
        <w:trPr>
          <w:trHeight w:val="567"/>
        </w:trPr>
        <w:tc>
          <w:tcPr>
            <w:tcW w:w="6034" w:type="dxa"/>
            <w:vMerge/>
          </w:tcPr>
          <w:p w:rsidR="006E23B3" w:rsidRPr="000D375D" w:rsidRDefault="006E23B3" w:rsidP="008F696A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19" w:type="dxa"/>
            <w:vMerge/>
          </w:tcPr>
          <w:p w:rsidR="006E23B3" w:rsidRPr="000D375D" w:rsidRDefault="006E23B3" w:rsidP="008F696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53" w:type="dxa"/>
            <w:gridSpan w:val="2"/>
            <w:vAlign w:val="center"/>
          </w:tcPr>
          <w:p w:rsidR="006E23B3" w:rsidRPr="000D375D" w:rsidRDefault="006E23B3" w:rsidP="008F696A">
            <w:pPr>
              <w:pStyle w:val="Informacin"/>
            </w:pPr>
          </w:p>
        </w:tc>
      </w:tr>
      <w:tr w:rsidR="008F696A" w:rsidRPr="000D375D" w:rsidTr="00675DBF">
        <w:trPr>
          <w:trHeight w:val="796"/>
        </w:trPr>
        <w:tc>
          <w:tcPr>
            <w:tcW w:w="6034" w:type="dxa"/>
            <w:vMerge/>
          </w:tcPr>
          <w:p w:rsidR="006E23B3" w:rsidRPr="000D375D" w:rsidRDefault="006E23B3" w:rsidP="008F696A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19" w:type="dxa"/>
            <w:vMerge/>
          </w:tcPr>
          <w:p w:rsidR="006E23B3" w:rsidRPr="000D375D" w:rsidRDefault="006E23B3" w:rsidP="008F696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53" w:type="dxa"/>
            <w:gridSpan w:val="2"/>
          </w:tcPr>
          <w:p w:rsidR="006E23B3" w:rsidRPr="000D375D" w:rsidRDefault="006E23B3" w:rsidP="008F696A">
            <w:pPr>
              <w:rPr>
                <w:rFonts w:ascii="Arial" w:hAnsi="Arial"/>
              </w:rPr>
            </w:pPr>
          </w:p>
        </w:tc>
      </w:tr>
    </w:tbl>
    <w:p w:rsidR="00CE6104" w:rsidRPr="000D375D" w:rsidRDefault="00CE6104" w:rsidP="0006568A"/>
    <w:sectPr w:rsidR="00CE6104" w:rsidRPr="000D375D" w:rsidSect="006E23B3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F64" w:rsidRDefault="00842F64" w:rsidP="009129A0">
      <w:r>
        <w:separator/>
      </w:r>
    </w:p>
  </w:endnote>
  <w:endnote w:type="continuationSeparator" w:id="0">
    <w:p w:rsidR="00842F64" w:rsidRDefault="00842F64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AC0C2A-53FD-4F43-A5B9-ED7285732E7E}"/>
    <w:embedBold r:id="rId2" w:fontKey="{C921B4D9-441A-4503-B889-E4E0FEDEE1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BA81197-3CBD-4E2B-8AD5-9AD030C6D6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81EFD9A-AA96-4FBC-ACF0-9B4BDB3FB8F4}"/>
    <w:embedBold r:id="rId5" w:fontKey="{40CAB56C-ABA6-4E27-862A-1E5304126E63}"/>
    <w:embedItalic r:id="rId6" w:fontKey="{D3893D09-A656-41E4-8229-AADFF71D25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F47454C-F2BC-41D9-97DE-875CA3AFAB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75D9FC7-6365-4D69-8C90-A3A349B90526}"/>
    <w:embedBold r:id="rId9" w:fontKey="{D9337C8C-55D0-4ED8-9819-D661D7B91F7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F64" w:rsidRDefault="00842F64" w:rsidP="009129A0">
      <w:r>
        <w:separator/>
      </w:r>
    </w:p>
  </w:footnote>
  <w:footnote w:type="continuationSeparator" w:id="0">
    <w:p w:rsidR="00842F64" w:rsidRDefault="00842F64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9A0" w:rsidRDefault="000D375D"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CD7C681" wp14:editId="0CE7130A">
              <wp:simplePos x="0" y="0"/>
              <wp:positionH relativeFrom="page">
                <wp:posOffset>-1583</wp:posOffset>
              </wp:positionH>
              <wp:positionV relativeFrom="page">
                <wp:posOffset>9525</wp:posOffset>
              </wp:positionV>
              <wp:extent cx="7779385" cy="10064750"/>
              <wp:effectExtent l="0" t="0" r="2540" b="0"/>
              <wp:wrapNone/>
              <wp:docPr id="1" name="Grupo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orma libre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orma libre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orma libre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orma libre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orma libre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orma libre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upo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írculo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írculo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írculo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írculo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írculo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írculo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írculo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írculo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írculo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írculo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ínea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írculo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írculo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írculo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írculo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írculo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írculo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írculo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írculo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Forma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írculo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írculo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írculo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írculo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írculo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írculo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írculo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Forma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Forma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írculo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írculo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írculo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Forma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írculo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Forma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Forma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Forma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Forma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írculo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írculo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írculo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Forma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írculo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írculo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írculo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írculo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írculo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írculo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írculo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írculo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írculo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írculo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írculo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írculo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írculo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írculo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írculo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írculo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írculo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írculo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írculo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ínea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írculo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írculo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írculo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írculo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írculo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írculo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írculo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írculo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írculo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írculo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ínea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írculo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írculo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írculo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írculo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írculo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írculo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írculo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írculo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Forma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írculo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írculo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írculo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írculo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írculo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írculo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írculo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írculo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írculo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írculo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írculo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írculo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írculo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írculo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írculo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írculo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ínea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írculo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írculo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írculo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írculo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írculo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írculo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írculo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ínea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írculo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írculo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írculo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Forma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írculo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írculo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írculo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ínea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Forma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írculo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írculo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írculo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írculo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ínea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írculo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írculo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írculo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írculo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írculo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írculo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írculo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írculo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írculo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írculo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írculo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írculo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írculo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írculo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írculo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írculo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írculo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írculo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írculo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írculo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írculo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írculo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írculo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írculo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írculo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írculo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írculo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írculo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írculo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írculo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írculo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írculo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írculo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írculo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írculo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írculo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írculo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írculo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írculo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írculo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írculo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írculo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írculo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írculo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írculo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írculo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írculo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írculo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írculo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írculo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ínea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írculo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7D8697C" id="Grupo 1" o:spid="_x0000_s1026" alt="decorative element" style="position:absolute;margin-left:-.1pt;margin-top:.75pt;width:612.55pt;height:792.5pt;z-index:251658240;mso-width-percent:1000;mso-height-percent:1000;mso-position-horizontal-relative:page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">
              <v:shape id="Forma libre 3" o:spid="_x0000_s1027" alt="decorative element" style="position:absolute;left:51968;top:19126;width:25825;height:81419;visibility:visible;mso-wrap-style:square;v-text-anchor:top" coordsize="4067,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CZcAA&#10;AADaAAAADwAAAGRycy9kb3ducmV2LnhtbESPQYvCMBSE7wv+h/CEva2pwopWo4ggepDFVr0/mmcb&#10;bF5KE2v995uFBY/DzHzDLNe9rUVHrTeOFYxHCQjiwmnDpYLLefc1A+EDssbaMSl4kYf1avCxxFS7&#10;J2fU5aEUEcI+RQVVCE0qpS8qsuhHriGO3s21FkOUbSl1i88It7WcJMlUWjQcFypsaFtRcc8fVkHt&#10;v/lqzP6Hjlkzy/LL/NTtglKfw36zABGoD+/wf/ugFUzh70q8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GCZcAAAADaAAAADwAAAAAAAAAAAAAAAACYAgAAZHJzL2Rvd25y&#10;ZXYueG1sUEsFBgAAAAAEAAQA9QAAAIUD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orma libre 4" o:spid="_x0000_s1028" alt="decorative element" style="position:absolute;width:77724;height:19170;visibility:visible;mso-wrap-style:square;v-text-anchor:top" coordsize="12240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eYMMA&#10;AADaAAAADwAAAGRycy9kb3ducmV2LnhtbESPT4vCMBTE7wt+h/AEL6LpyqJSjVIXFffmv4PeHs2z&#10;LTYvpYm1++3NgrDHYWZ+w8yXrSlFQ7UrLCv4HEYgiFOrC84UnE+bwRSE88gaS8uk4JccLBedjznG&#10;2j75QM3RZyJA2MWoIPe+iqV0aU4G3dBWxMG72dqgD7LOpK7xGeCmlKMoGkuDBYeFHCv6zim9Hx9G&#10;QdkvTvdovE72q+b6c7ZfydZfMqV63TaZgfDU+v/wu73TCibwdyXc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weYMMAAADaAAAADwAAAAAAAAAAAAAAAACYAgAAZHJzL2Rv&#10;d25yZXYueG1sUEsFBgAAAAAEAAQA9QAAAIgD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orma libre 5" o:spid="_x0000_s1029" alt="decorative element" style="position:absolute;left:44424;width:33300;height:19164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ClcAA&#10;AADaAAAADwAAAGRycy9kb3ducmV2LnhtbERPz2vCMBS+C/4P4Q1207RlE+mMMgeT7mgV0dsjebZl&#10;zUtponb7681B8Pjx/V6sBtuKK/W+cawgnSYgiLUzDVcK9rvvyRyED8gGW8ek4I88rJbj0QJz4268&#10;pWsZKhFD2OeooA6hy6X0uiaLfuo64sidXW8xRNhX0vR4i+G2lVmSzKTFhmNDjR191aR/y4tVEIb/&#10;9Lw7FPpgjxudzeann/Xbu1KvL8PnB4hAQ3iKH+7CKIhb45V4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bClcAAAADaAAAADwAAAAAAAAAAAAAAAACYAgAAZHJzL2Rvd25y&#10;ZXYueG1sUEsFBgAAAAAEAAQA9QAAAIUD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orma libre 6" o:spid="_x0000_s1030" alt="decorative element" style="position:absolute;left:50063;width:27648;height:19170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qRcUA&#10;AADaAAAADwAAAGRycy9kb3ducmV2LnhtbESPQWsCMRSE74X+h/AK3mpWa1e7NYoVBAu9dKulx9fN&#10;62Zx87IkUdd/bwqFHoeZ+YaZL3vbihP50DhWMBpmIIgrpxuuFew+NvczECEia2wdk4ILBVgubm/m&#10;WGh35nc6lbEWCcKhQAUmxq6QMlSGLIah64iT9+O8xZikr6X2eE5w28pxluXSYsNpwWBHa0PVoTxa&#10;BZNVXr50o7fpJX/9Mg/l/nvy+eiVGtz1q2cQkfr4H/5rb7WCJ/i9km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CpFxQAAANoAAAAPAAAAAAAAAAAAAAAAAJgCAABkcnMv&#10;ZG93bnJldi54bWxQSwUGAAAAAAQABAD1AAAAigM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orma libre 7" o:spid="_x0000_s1031" alt="decorative element" style="position:absolute;left:54025;width:23737;height:19170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el8AA&#10;AADbAAAADwAAAGRycy9kb3ducmV2LnhtbERPS4vCMBC+L/gfwgjetqkeVGqjqCAreJD6uA/N2Bab&#10;SWmytfrrzcKCt/n4npOuelOLjlpXWVYwjmIQxLnVFRcKLufd9xyE88gaa8uk4EkOVsvBV4qJtg/O&#10;qDv5QoQQdgkqKL1vEildXpJBF9mGOHA32xr0AbaF1C0+Qrip5SSOp9JgxaGhxIa2JeX3069RYH7O&#10;XX59Hg7bbJPN7Msdqc6OSo2G/XoBwlPvP+J/916H+WP4+y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Pel8AAAADbAAAADwAAAAAAAAAAAAAAAACYAgAAZHJzL2Rvd25y&#10;ZXYueG1sUEsFBgAAAAAEAAQA9QAAAIUD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orma libre 8" o:spid="_x0000_s1032" alt="decorative element" style="position:absolute;left:63246;width:14497;height:19164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nU8EA&#10;AADbAAAADwAAAGRycy9kb3ducmV2LnhtbERP24rCMBB9X/Afwgi+ram6qFSjeEER9sVVP2DajG21&#10;mdQmavfvjbCwb3M415nOG1OKB9WusKyg141AEKdWF5wpOB03n2MQziNrLC2Tgl9yMJ+1PqYYa/vk&#10;H3ocfCZCCLsYFeTeV7GULs3JoOvaijhwZ1sb9AHWmdQ1PkO4KWU/iobSYMGhIceKVjml18PdKBhe&#10;qvXXbptsbqVJvpejwT7RuFeq024WExCeGv8v/nPvdJjfh/cv4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Z1PBAAAA2w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oval id="Círculo" o:spid="_x0000_s1034" style="position:absolute;left:23495;top:1752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35" style="position:absolute;left:24892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36" style="position:absolute;left:23622;top:13716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37" style="position:absolute;left:23749;top:9779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38" style="position:absolute;left:23876;top:596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39" style="position:absolute;left:24003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040" style="position:absolute;left:2501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41" style="position:absolute;left:24638;top:11684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042" style="position:absolute;left:24511;top:1549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43" style="position:absolute;left:24765;top:787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ínea" o:spid="_x0000_s1044" style="position:absolute;visibility:visible;mso-wrap-style:squar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    <v:stroke miterlimit="4" joinstyle="miter"/>
                </v:line>
                <v:oval id="Círculo" o:spid="_x0000_s1045" style="position:absolute;left:21717;top:1371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46" style="position:absolute;left:22860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47" style="position:absolute;left:22352;top:19431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48" style="position:absolute;left:21844;top:977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49" style="position:absolute;left:21844;top:5969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050" style="position:absolute;left:21463;top:17526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51" style="position:absolute;left:22606;top:15621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052" style="position:absolute;left:22733;top:1168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Forma" o:spid="_x0000_s1053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írculo" o:spid="_x0000_s1054" style="position:absolute;left:22860;top:7874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55" style="position:absolute;left:21971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56" style="position:absolute;left:17399;top:25400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57" style="position:absolute;left:18288;top:27178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58" style="position:absolute;left:19304;top:25273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59" style="position:absolute;left:21336;top:21336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060" style="position:absolute;left:20320;top:23241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a" o:spid="_x0000_s1061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Forma" o:spid="_x0000_s1062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írculo" o:spid="_x0000_s1063" style="position:absolute;left:18415;top:23368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64" style="position:absolute;left:16383;top:27305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65" style="position:absolute;left:22225;top:23241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a" o:spid="_x0000_s1066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írculo" o:spid="_x0000_s1067" style="position:absolute;left:23114;top:2514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Forma" o:spid="_x0000_s1068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Forma" o:spid="_x0000_s1069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Forma" o:spid="_x0000_s1070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Forma" o:spid="_x0000_s1071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írculo" o:spid="_x0000_s1072" style="position:absolute;left:22098;top:27051;width:1879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73" style="position:absolute;left:20193;top:27178;width:167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74" style="position:absolute;left:23241;top:21336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a" o:spid="_x0000_s1075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írculo" o:spid="_x0000_s1076" style="position:absolute;left:21209;top:25146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77" style="position:absolute;left:18796;top:1181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78" style="position:absolute;left:16891;top:7874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79" style="position:absolute;left:15494;top:25400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080" style="position:absolute;left:15748;top:17653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81" style="position:absolute;left:15621;top:21590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082" style="position:absolute;left:15748;top:13843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3" style="position:absolute;left:17018;top:4064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4" style="position:absolute;left:16637;top:15748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5" style="position:absolute;left:16510;top:23368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6" style="position:absolute;left:17907;top:596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7" style="position:absolute;left:16510;top:19558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8" style="position:absolute;left:14605;top:19558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9" style="position:absolute;left:18034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090" style="position:absolute;left:14859;top:11811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91" style="position:absolute;left:14732;top:15748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092" style="position:absolute;left:14986;top:8001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93" style="position:absolute;left:14986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94" style="position:absolute;left:15875;top:9906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ínea" o:spid="_x0000_s1095" style="position:absolute;visibility:visible;mso-wrap-style:squar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    <v:stroke miterlimit="4" joinstyle="miter"/>
                </v:line>
                <v:oval id="Círculo" o:spid="_x0000_s1096" style="position:absolute;left:20447;top:19431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97" style="position:absolute;left:14478;top:23495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98" style="position:absolute;left:14478;top:27432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99" style="position:absolute;left:16002;top:5969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00" style="position:absolute;left:19431;top:21463;width:1117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01" style="position:absolute;left:19939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02" style="position:absolute;left:19685;top:13716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03" style="position:absolute;left:19812;top:9906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04" style="position:absolute;left:20955;top:3937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05" style="position:absolute;left:19558;top:17526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ínea" o:spid="_x0000_s1106" style="position:absolute;visibility:visible;mso-wrap-style:squar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    <v:stroke miterlimit="4" joinstyle="miter"/>
                </v:line>
                <v:oval id="Círculo" o:spid="_x0000_s1107" style="position:absolute;left:20701;top:11811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08" style="position:absolute;left:17907;top:990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09" style="position:absolute;left:20828;top:7874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10" style="position:absolute;left:20574;top:15621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11" style="position:absolute;left:17526;top:21463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12" style="position:absolute;left:18923;top:787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13" style="position:absolute;left:17653;top:17653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14" style="position:absolute;left:17780;top:13716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a" o:spid="_x0000_s1115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írculo" o:spid="_x0000_s1116" style="position:absolute;left:18542;top:19431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17" style="position:absolute;left:18923;top:393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18" style="position:absolute;left:18669;top:15621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19" style="position:absolute;left:19939;top:5969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20" style="position:absolute;left:16764;top:11811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21" style="position:absolute;left:5842;top:2984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22" style="position:absolute;left:4064;top:13970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23" style="position:absolute;left:4953;top:16002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24" style="position:absolute;left:5969;top:2184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25" style="position:absolute;left:5842;top:25781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26" style="position:absolute;left:4953;top:1193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27" style="position:absolute;left:4826;top:2781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28" style="position:absolute;left:4064;top:1790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29" style="position:absolute;left:4953;top:1993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30" style="position:absolute;left:4953;top:2387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31" style="position:absolute;left:5969;top:17907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ínea" o:spid="_x0000_s1132" style="position:absolute;visibility:visible;mso-wrap-style:squar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    <v:stroke miterlimit="4" joinstyle="miter"/>
                </v:line>
                <v:oval id="Círculo" o:spid="_x0000_s1133" style="position:absolute;left:6985;top:1587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34" style="position:absolute;left:6985;top:11938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35" style="position:absolute;left:7874;top:25781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36" style="position:absolute;left:7747;top:297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37" style="position:absolute;left:5969;top:13970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38" style="position:absolute;left:6858;top:19812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39" style="position:absolute;left:6858;top:276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ínea" o:spid="_x0000_s1140" style="position:absolute;visibility:visible;mso-wrap-style:squar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    <v:stroke miterlimit="4" joinstyle="miter"/>
                </v:line>
                <v:oval id="Círculo" o:spid="_x0000_s1141" style="position:absolute;left:6858;top:2374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42" style="position:absolute;left:1016;top:1600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43" style="position:absolute;left:1016;top:2794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a" o:spid="_x0000_s1144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írculo" o:spid="_x0000_s1145" style="position:absolute;left:7874;top:2184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46" style="position:absolute;left:1016;top:1993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47" style="position:absolute;top:21971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ínea" o:spid="_x0000_s1148" style="position:absolute;visibility:visible;mso-wrap-style:squar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    <v:stroke miterlimit="4" joinstyle="miter"/>
                </v:line>
                <v:shape id="Forma" o:spid="_x0000_s1149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írculo" o:spid="_x0000_s1150" style="position:absolute;top:29972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51" style="position:absolute;left:2032;top:29845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52" style="position:absolute;top:2590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53" style="position:absolute;left:3937;top:29845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ínea" o:spid="_x0000_s1154" style="position:absolute;visibility:visible;mso-wrap-style:squar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    <v:stroke miterlimit="4" joinstyle="miter"/>
                </v:line>
                <v:oval id="Círculo" o:spid="_x0000_s1155" style="position:absolute;left:3048;top:1600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56" style="position:absolute;left:3937;top:25908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57" style="position:absolute;left:2921;top:1993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58" style="position:absolute;left:3937;top:21844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59" style="position:absolute;left:2032;top:1803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60" style="position:absolute;left:2032;top:2590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61" style="position:absolute;left:2921;top:2387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62" style="position:absolute;left:2032;top:2197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3" style="position:absolute;left:2921;top:27813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4" style="position:absolute;left:1016;top:23876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5" style="position:absolute;left:12065;top:596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6" style="position:absolute;left:11938;top:9906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7" style="position:absolute;left:11938;top:13843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8" style="position:absolute;left:12573;top:23622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9" style="position:absolute;left:12573;top:27559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70" style="position:absolute;left:11684;top:25654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1" style="position:absolute;left:11684;top:29591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72" style="position:absolute;left:11811;top:17780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3" style="position:absolute;left:12700;top:19685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4" style="position:absolute;left:11684;top:21717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5" style="position:absolute;left:13589;top:25527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6" style="position:absolute;left:7874;top:17907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7" style="position:absolute;left:13716;top:17780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8" style="position:absolute;left:13716;top:21590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9" style="position:absolute;left:13970;top:596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80" style="position:absolute;left:13970;top:990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81" style="position:absolute;left:12827;top:15748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82" style="position:absolute;left:12827;top:11938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83" style="position:absolute;left:12954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84" style="position:absolute;left:10922;top:11938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85" style="position:absolute;left:12954;top:8001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86" style="position:absolute;left:13843;top:1384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87" style="position:absolute;left:8890;top:19812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88" style="position:absolute;left:8890;top:15875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89" style="position:absolute;left:9779;top:2565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90" style="position:absolute;left:9017;top:1193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91" style="position:absolute;left:9779;top:29591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92" style="position:absolute;left:9017;top:8001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93" style="position:absolute;left:8001;top:1397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94" style="position:absolute;left:8001;top:10033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95" style="position:absolute;left:8763;top:27686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96" style="position:absolute;left:8763;top:23749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97" style="position:absolute;left:10922;top:800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98" style="position:absolute;left:10668;top:23622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99" style="position:absolute;left:10795;top:19685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200" style="position:absolute;left:10668;top:27559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201" style="position:absolute;left:10795;top:1587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202" style="position:absolute;left:9906;top:17780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203" style="position:absolute;left:9906;top:1397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204" style="position:absolute;left:9779;top:2171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ínea" o:spid="_x0000_s1205" style="position:absolute;visibility:visible;mso-wrap-style:squar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    <v:stroke miterlimit="4" joinstyle="miter"/>
                </v:line>
                <v:oval id="Círculo" o:spid="_x0000_s1206" style="position:absolute;left:10033;top:10033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2B9346B"/>
    <w:multiLevelType w:val="hybridMultilevel"/>
    <w:tmpl w:val="DE42037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B81F52"/>
    <w:multiLevelType w:val="hybridMultilevel"/>
    <w:tmpl w:val="00AC18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9"/>
  </w:num>
  <w:num w:numId="8">
    <w:abstractNumId w:val="13"/>
  </w:num>
  <w:num w:numId="9">
    <w:abstractNumId w:val="20"/>
  </w:num>
  <w:num w:numId="10">
    <w:abstractNumId w:val="3"/>
  </w:num>
  <w:num w:numId="11">
    <w:abstractNumId w:val="7"/>
  </w:num>
  <w:num w:numId="12">
    <w:abstractNumId w:val="2"/>
  </w:num>
  <w:num w:numId="13">
    <w:abstractNumId w:val="4"/>
  </w:num>
  <w:num w:numId="14">
    <w:abstractNumId w:val="12"/>
  </w:num>
  <w:num w:numId="15">
    <w:abstractNumId w:val="11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0"/>
  </w:num>
  <w:num w:numId="24">
    <w:abstractNumId w:val="0"/>
  </w:num>
  <w:num w:numId="25">
    <w:abstractNumId w:val="8"/>
  </w:num>
  <w:num w:numId="26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177"/>
    <w:rsid w:val="00052382"/>
    <w:rsid w:val="0006568A"/>
    <w:rsid w:val="00076F0F"/>
    <w:rsid w:val="00084253"/>
    <w:rsid w:val="000D1F49"/>
    <w:rsid w:val="000D375D"/>
    <w:rsid w:val="000E6867"/>
    <w:rsid w:val="001727CA"/>
    <w:rsid w:val="002C56E6"/>
    <w:rsid w:val="002E4AFC"/>
    <w:rsid w:val="002F2708"/>
    <w:rsid w:val="00361E11"/>
    <w:rsid w:val="003E3177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8E5"/>
    <w:rsid w:val="005F7990"/>
    <w:rsid w:val="00635B84"/>
    <w:rsid w:val="0063739C"/>
    <w:rsid w:val="00675DBF"/>
    <w:rsid w:val="006E23B3"/>
    <w:rsid w:val="00707FF7"/>
    <w:rsid w:val="00770F25"/>
    <w:rsid w:val="00782F0A"/>
    <w:rsid w:val="00790A9A"/>
    <w:rsid w:val="007A35A8"/>
    <w:rsid w:val="007B0A85"/>
    <w:rsid w:val="007C6A52"/>
    <w:rsid w:val="0082043E"/>
    <w:rsid w:val="008311CD"/>
    <w:rsid w:val="00842F64"/>
    <w:rsid w:val="008E203A"/>
    <w:rsid w:val="008F696A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0612D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E15A09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tulo1">
    <w:name w:val="heading 1"/>
    <w:basedOn w:val="Normal"/>
    <w:next w:val="Normal"/>
    <w:link w:val="Ttulo1C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semiHidden/>
    <w:rsid w:val="002E4AFC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2E4AFC"/>
    <w:rPr>
      <w:rFonts w:eastAsia="Times New Roman" w:cs="Arial"/>
      <w:sz w:val="20"/>
      <w:szCs w:val="20"/>
    </w:rPr>
  </w:style>
  <w:style w:type="paragraph" w:styleId="Fecha">
    <w:name w:val="Date"/>
    <w:basedOn w:val="Normal"/>
    <w:next w:val="Normal"/>
    <w:link w:val="FechaC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tulo2Car">
    <w:name w:val="Título 2 Car"/>
    <w:basedOn w:val="Fuentedeprrafopredeter"/>
    <w:link w:val="Ttulo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FechaCar">
    <w:name w:val="Fecha Car"/>
    <w:basedOn w:val="Fuentedeprrafopredeter"/>
    <w:link w:val="Fecha"/>
    <w:uiPriority w:val="99"/>
    <w:semiHidden/>
    <w:rsid w:val="002E4AFC"/>
    <w:rPr>
      <w:rFonts w:eastAsia="Times New Roman" w:cs="Georgia"/>
    </w:rPr>
  </w:style>
  <w:style w:type="character" w:customStyle="1" w:styleId="Ttulo3Car">
    <w:name w:val="Título 3 Car"/>
    <w:basedOn w:val="Fuentedeprrafopredeter"/>
    <w:link w:val="Ttulo3"/>
    <w:uiPriority w:val="1"/>
    <w:rsid w:val="000D1F49"/>
    <w:rPr>
      <w:b/>
      <w:bCs/>
      <w:color w:val="694A77"/>
      <w:sz w:val="28"/>
      <w:szCs w:val="27"/>
    </w:rPr>
  </w:style>
  <w:style w:type="paragraph" w:customStyle="1" w:styleId="Fechas">
    <w:name w:val="Fechas"/>
    <w:basedOn w:val="Textoindependiente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ia">
    <w:name w:val="Experiencia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iedepgina">
    <w:name w:val="footer"/>
    <w:basedOn w:val="Normal"/>
    <w:link w:val="Piedepgina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E4AFC"/>
    <w:rPr>
      <w:rFonts w:eastAsia="Times New Roman" w:cs="Arial"/>
    </w:rPr>
  </w:style>
  <w:style w:type="paragraph" w:styleId="Encabezado">
    <w:name w:val="header"/>
    <w:basedOn w:val="Normal"/>
    <w:link w:val="Encabezado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E4AFC"/>
    <w:rPr>
      <w:rFonts w:eastAsia="Times New Roman" w:cs="Arial"/>
    </w:rPr>
  </w:style>
  <w:style w:type="paragraph" w:customStyle="1" w:styleId="Informacin">
    <w:name w:val="Información"/>
    <w:basedOn w:val="Textoindependiente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aconvietas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Prrafodelista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2E4AFC"/>
    <w:rPr>
      <w:color w:val="808080"/>
    </w:rPr>
  </w:style>
  <w:style w:type="character" w:styleId="Textoennegrita">
    <w:name w:val="Strong"/>
    <w:basedOn w:val="Fuentedeprrafopredeter"/>
    <w:uiPriority w:val="22"/>
    <w:semiHidden/>
    <w:qFormat/>
    <w:rsid w:val="002E4AFC"/>
    <w:rPr>
      <w:b/>
      <w:bCs/>
      <w:color w:val="FF7707" w:themeColor="accent2"/>
    </w:rPr>
  </w:style>
  <w:style w:type="table" w:styleId="Tablaconcuadrcula">
    <w:name w:val="Table Grid"/>
    <w:basedOn w:val="Tabla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adeprrafo">
    <w:name w:val="Tabla de párrafo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Puesto">
    <w:name w:val="Title"/>
    <w:basedOn w:val="Textoindependiente"/>
    <w:next w:val="Normal"/>
    <w:link w:val="PuestoC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0A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A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1\AppData\Roaming\Microsoft\Plantillas\Curr&#237;culum%20v&#237;tae%20con%20foto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foto</Template>
  <TotalTime>0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2022-08-23T00:22:00Z</dcterms:created>
  <dcterms:modified xsi:type="dcterms:W3CDTF">2022-08-23T00:23:00Z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